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DC5" w:rsidRPr="00A97519" w:rsidRDefault="00F379F5">
      <w:pPr>
        <w:rPr>
          <w:sz w:val="32"/>
        </w:rPr>
      </w:pPr>
      <w:bookmarkStart w:id="0" w:name="_GoBack"/>
      <w:bookmarkEnd w:id="0"/>
      <w:r w:rsidRPr="00A97519">
        <w:rPr>
          <w:b/>
          <w:noProof/>
          <w:sz w:val="32"/>
          <w:lang w:val="en-IE" w:eastAsia="en-IE"/>
        </w:rPr>
        <w:drawing>
          <wp:anchor distT="0" distB="0" distL="114300" distR="114300" simplePos="0" relativeHeight="251658240" behindDoc="1" locked="0" layoutInCell="1" allowOverlap="1" wp14:anchorId="26652079">
            <wp:simplePos x="0" y="0"/>
            <wp:positionH relativeFrom="margin">
              <wp:align>left</wp:align>
            </wp:positionH>
            <wp:positionV relativeFrom="page">
              <wp:posOffset>463137</wp:posOffset>
            </wp:positionV>
            <wp:extent cx="347599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26" y="21268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links New Logo Lar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519" w:rsidRPr="00A97519">
        <w:rPr>
          <w:b/>
          <w:sz w:val="32"/>
        </w:rPr>
        <w:t>MEMBERSHIP REGISTRATION FORM</w:t>
      </w:r>
    </w:p>
    <w:tbl>
      <w:tblPr>
        <w:tblStyle w:val="TableGrid"/>
        <w:tblpPr w:leftFromText="180" w:rightFromText="180" w:vertAnchor="page" w:horzAnchor="margin" w:tblpY="2806"/>
        <w:tblW w:w="50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7119"/>
      </w:tblGrid>
      <w:tr w:rsidR="00F379F5" w:rsidRPr="00637200" w:rsidTr="00F379F5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F379F5" w:rsidRPr="00637200" w:rsidRDefault="00F379F5" w:rsidP="00F379F5">
            <w:pPr>
              <w:pStyle w:val="Heading1"/>
              <w:outlineLvl w:val="0"/>
            </w:pPr>
            <w:r>
              <w:t>Account Details</w:t>
            </w:r>
          </w:p>
        </w:tc>
      </w:tr>
      <w:tr w:rsidR="00F379F5" w:rsidRPr="00846B76" w:rsidTr="00E273EE">
        <w:tc>
          <w:tcPr>
            <w:tcW w:w="1286" w:type="pct"/>
            <w:vAlign w:val="bottom"/>
          </w:tcPr>
          <w:p w:rsidR="00F379F5" w:rsidRPr="00CD791F" w:rsidRDefault="00F379F5" w:rsidP="008835D5">
            <w:pPr>
              <w:pStyle w:val="NormalIndent"/>
              <w:ind w:left="-112" w:firstLine="284"/>
              <w:jc w:val="both"/>
              <w:rPr>
                <w:b/>
              </w:rPr>
            </w:pPr>
            <w:r w:rsidRPr="00CD791F">
              <w:rPr>
                <w:b/>
              </w:rPr>
              <w:t>User name</w:t>
            </w:r>
          </w:p>
        </w:tc>
        <w:tc>
          <w:tcPr>
            <w:tcW w:w="3714" w:type="pct"/>
            <w:tcBorders>
              <w:bottom w:val="single" w:sz="4" w:space="0" w:color="auto"/>
            </w:tcBorders>
            <w:vAlign w:val="center"/>
          </w:tcPr>
          <w:p w:rsidR="00F379F5" w:rsidRPr="00C8721F" w:rsidRDefault="00E273EE" w:rsidP="00C8721F">
            <w:r w:rsidRPr="00C8721F">
              <w:rPr>
                <w:rFonts w:cstheme="minorHAnsi"/>
                <w:sz w:val="24"/>
                <w:szCs w:val="24"/>
                <w:highlight w:val="lightGray"/>
              </w:rPr>
              <w:t>(lowercase only, no spaces)</w:t>
            </w:r>
            <w:r w:rsidR="00C8721F" w:rsidRPr="00C8721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F379F5" w:rsidRPr="00846B76" w:rsidTr="00F379F5">
        <w:tc>
          <w:tcPr>
            <w:tcW w:w="1286" w:type="pct"/>
            <w:vAlign w:val="bottom"/>
          </w:tcPr>
          <w:p w:rsidR="00F379F5" w:rsidRPr="00CD791F" w:rsidRDefault="00F379F5" w:rsidP="008835D5">
            <w:pPr>
              <w:pStyle w:val="NormalIndent"/>
              <w:ind w:left="-112" w:firstLine="284"/>
              <w:jc w:val="both"/>
              <w:rPr>
                <w:b/>
              </w:rPr>
            </w:pPr>
            <w:r w:rsidRPr="00CD791F">
              <w:rPr>
                <w:b/>
              </w:rPr>
              <w:t>Email</w:t>
            </w:r>
          </w:p>
        </w:tc>
        <w:tc>
          <w:tcPr>
            <w:tcW w:w="37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79F5" w:rsidRPr="00846B76" w:rsidRDefault="00F379F5" w:rsidP="00F379F5"/>
        </w:tc>
      </w:tr>
      <w:tr w:rsidR="00F379F5" w:rsidRPr="00846B76" w:rsidTr="00F379F5">
        <w:tc>
          <w:tcPr>
            <w:tcW w:w="1286" w:type="pct"/>
            <w:vAlign w:val="bottom"/>
          </w:tcPr>
          <w:p w:rsidR="00F379F5" w:rsidRPr="00CD791F" w:rsidRDefault="00F379F5" w:rsidP="008835D5">
            <w:pPr>
              <w:pStyle w:val="NormalIndent"/>
              <w:ind w:left="-112" w:firstLine="284"/>
              <w:jc w:val="both"/>
              <w:rPr>
                <w:b/>
              </w:rPr>
            </w:pPr>
            <w:r w:rsidRPr="00CD791F">
              <w:rPr>
                <w:b/>
              </w:rPr>
              <w:t>Password</w:t>
            </w: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F379F5" w:rsidRPr="00846B76" w:rsidRDefault="00F379F5" w:rsidP="00F379F5"/>
        </w:tc>
      </w:tr>
      <w:tr w:rsidR="00F379F5" w:rsidRPr="00846B76" w:rsidTr="00F379F5">
        <w:tc>
          <w:tcPr>
            <w:tcW w:w="1286" w:type="pct"/>
            <w:shd w:val="clear" w:color="auto" w:fill="auto"/>
            <w:vAlign w:val="bottom"/>
          </w:tcPr>
          <w:p w:rsidR="00F379F5" w:rsidRPr="00637200" w:rsidRDefault="00F379F5" w:rsidP="00F379F5">
            <w:pPr>
              <w:pStyle w:val="NormalIndent"/>
              <w:ind w:left="455" w:firstLine="284"/>
            </w:pPr>
          </w:p>
        </w:tc>
        <w:tc>
          <w:tcPr>
            <w:tcW w:w="3714" w:type="pct"/>
            <w:tcBorders>
              <w:top w:val="single" w:sz="4" w:space="0" w:color="auto"/>
            </w:tcBorders>
          </w:tcPr>
          <w:p w:rsidR="00F379F5" w:rsidRPr="00846B76" w:rsidRDefault="00F379F5" w:rsidP="00F379F5"/>
        </w:tc>
      </w:tr>
      <w:tr w:rsidR="00F379F5" w:rsidRPr="00846B76" w:rsidTr="00F379F5">
        <w:trPr>
          <w:trHeight w:val="5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F379F5" w:rsidRPr="00846B76" w:rsidRDefault="00F379F5" w:rsidP="00F379F5">
            <w:pPr>
              <w:ind w:left="455" w:firstLine="284"/>
              <w:rPr>
                <w:rFonts w:asciiTheme="majorHAnsi" w:hAnsiTheme="majorHAnsi"/>
                <w:b/>
                <w:sz w:val="8"/>
              </w:rPr>
            </w:pPr>
            <w:r>
              <w:t>Profile Details</w:t>
            </w:r>
          </w:p>
        </w:tc>
      </w:tr>
      <w:tr w:rsidR="00F379F5" w:rsidRPr="00846B76" w:rsidTr="00F379F5">
        <w:tc>
          <w:tcPr>
            <w:tcW w:w="5000" w:type="pct"/>
            <w:gridSpan w:val="2"/>
            <w:vAlign w:val="bottom"/>
          </w:tcPr>
          <w:p w:rsidR="00F379F5" w:rsidRPr="00846B76" w:rsidRDefault="00F379F5" w:rsidP="008835D5">
            <w:pPr>
              <w:pStyle w:val="Heading1"/>
              <w:ind w:firstLine="284"/>
              <w:outlineLvl w:val="0"/>
            </w:pPr>
            <w:r>
              <w:t>Name</w:t>
            </w:r>
          </w:p>
        </w:tc>
      </w:tr>
      <w:tr w:rsidR="00F379F5" w:rsidRPr="00846B76" w:rsidTr="00F379F5">
        <w:tc>
          <w:tcPr>
            <w:tcW w:w="1286" w:type="pct"/>
            <w:vAlign w:val="bottom"/>
          </w:tcPr>
          <w:p w:rsidR="00F379F5" w:rsidRPr="00CD791F" w:rsidRDefault="00F379F5" w:rsidP="008835D5">
            <w:pPr>
              <w:pStyle w:val="NormalIndent"/>
              <w:ind w:left="0" w:firstLine="284"/>
              <w:rPr>
                <w:b/>
              </w:rPr>
            </w:pPr>
            <w:r w:rsidRPr="00CD791F">
              <w:rPr>
                <w:b/>
              </w:rPr>
              <w:t>Address</w:t>
            </w:r>
          </w:p>
        </w:tc>
        <w:tc>
          <w:tcPr>
            <w:tcW w:w="37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79F5" w:rsidRPr="00846B76" w:rsidRDefault="00F379F5" w:rsidP="008835D5"/>
        </w:tc>
      </w:tr>
      <w:tr w:rsidR="00F379F5" w:rsidRPr="00846B76" w:rsidTr="00F379F5">
        <w:tc>
          <w:tcPr>
            <w:tcW w:w="1286" w:type="pct"/>
            <w:vAlign w:val="bottom"/>
          </w:tcPr>
          <w:p w:rsidR="00F379F5" w:rsidRPr="00846B76" w:rsidRDefault="00F379F5" w:rsidP="008835D5">
            <w:pPr>
              <w:pStyle w:val="NormalIndent"/>
              <w:ind w:left="0" w:firstLine="284"/>
            </w:pPr>
          </w:p>
        </w:tc>
        <w:tc>
          <w:tcPr>
            <w:tcW w:w="37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79F5" w:rsidRPr="00846B76" w:rsidRDefault="00F379F5" w:rsidP="008835D5"/>
        </w:tc>
      </w:tr>
      <w:tr w:rsidR="00F379F5" w:rsidRPr="00846B76" w:rsidTr="00F379F5">
        <w:tc>
          <w:tcPr>
            <w:tcW w:w="1286" w:type="pct"/>
            <w:vAlign w:val="bottom"/>
          </w:tcPr>
          <w:p w:rsidR="00F379F5" w:rsidRPr="00CD791F" w:rsidRDefault="00F379F5" w:rsidP="008835D5">
            <w:pPr>
              <w:pStyle w:val="NormalIndent"/>
              <w:ind w:left="0" w:firstLine="284"/>
              <w:rPr>
                <w:b/>
              </w:rPr>
            </w:pPr>
            <w:r w:rsidRPr="00CD791F">
              <w:rPr>
                <w:b/>
              </w:rPr>
              <w:t>County</w:t>
            </w: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F379F5" w:rsidRPr="00846B76" w:rsidRDefault="00F379F5" w:rsidP="008835D5"/>
        </w:tc>
      </w:tr>
      <w:tr w:rsidR="00F379F5" w:rsidRPr="00846B76" w:rsidTr="00F379F5">
        <w:tc>
          <w:tcPr>
            <w:tcW w:w="1286" w:type="pct"/>
            <w:vAlign w:val="bottom"/>
          </w:tcPr>
          <w:p w:rsidR="00F379F5" w:rsidRPr="00CD791F" w:rsidRDefault="00F379F5" w:rsidP="008835D5">
            <w:pPr>
              <w:pStyle w:val="NormalIndent"/>
              <w:ind w:left="0" w:firstLine="284"/>
              <w:rPr>
                <w:b/>
              </w:rPr>
            </w:pPr>
            <w:r w:rsidRPr="00CD791F">
              <w:rPr>
                <w:b/>
              </w:rPr>
              <w:t>Phone</w:t>
            </w: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F379F5" w:rsidRPr="00846B76" w:rsidRDefault="00F379F5" w:rsidP="008835D5"/>
        </w:tc>
      </w:tr>
      <w:tr w:rsidR="008B084A" w:rsidRPr="00846B76" w:rsidTr="008B084A">
        <w:trPr>
          <w:trHeight w:val="960"/>
        </w:trPr>
        <w:tc>
          <w:tcPr>
            <w:tcW w:w="1286" w:type="pct"/>
            <w:vMerge w:val="restart"/>
          </w:tcPr>
          <w:p w:rsidR="008B084A" w:rsidRPr="00CD791F" w:rsidRDefault="008835D5" w:rsidP="008835D5">
            <w:pPr>
              <w:pStyle w:val="NormalIndent"/>
              <w:ind w:left="314" w:hanging="314"/>
              <w:rPr>
                <w:b/>
              </w:rPr>
            </w:pPr>
            <w:r>
              <w:rPr>
                <w:b/>
              </w:rPr>
              <w:t xml:space="preserve">    </w:t>
            </w:r>
            <w:r w:rsidR="008B084A">
              <w:rPr>
                <w:b/>
              </w:rPr>
              <w:t xml:space="preserve">Short overview </w:t>
            </w:r>
            <w:r>
              <w:rPr>
                <w:b/>
              </w:rPr>
              <w:t xml:space="preserve">   </w:t>
            </w:r>
            <w:r w:rsidR="008B084A">
              <w:rPr>
                <w:b/>
              </w:rPr>
              <w:t>of practice:</w:t>
            </w: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8B084A" w:rsidRPr="00846B76" w:rsidRDefault="008B084A" w:rsidP="00F379F5"/>
        </w:tc>
      </w:tr>
      <w:tr w:rsidR="008B084A" w:rsidRPr="00846B76" w:rsidTr="00F379F5">
        <w:trPr>
          <w:trHeight w:val="219"/>
        </w:trPr>
        <w:tc>
          <w:tcPr>
            <w:tcW w:w="1286" w:type="pct"/>
            <w:vMerge/>
            <w:vAlign w:val="bottom"/>
          </w:tcPr>
          <w:p w:rsidR="008B084A" w:rsidRDefault="008B084A" w:rsidP="00F379F5">
            <w:pPr>
              <w:pStyle w:val="NormalIndent"/>
              <w:ind w:left="455" w:firstLine="284"/>
              <w:rPr>
                <w:b/>
              </w:rPr>
            </w:pP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8B084A" w:rsidRPr="00846B76" w:rsidRDefault="008B084A" w:rsidP="00F379F5"/>
        </w:tc>
      </w:tr>
      <w:tr w:rsidR="008B084A" w:rsidRPr="00846B76" w:rsidTr="00F379F5">
        <w:trPr>
          <w:trHeight w:val="219"/>
        </w:trPr>
        <w:tc>
          <w:tcPr>
            <w:tcW w:w="1286" w:type="pct"/>
            <w:vMerge/>
            <w:vAlign w:val="bottom"/>
          </w:tcPr>
          <w:p w:rsidR="008B084A" w:rsidRDefault="008B084A" w:rsidP="00F379F5">
            <w:pPr>
              <w:pStyle w:val="NormalIndent"/>
              <w:ind w:left="455" w:firstLine="284"/>
              <w:rPr>
                <w:b/>
              </w:rPr>
            </w:pP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8B084A" w:rsidRPr="00846B76" w:rsidRDefault="008B084A" w:rsidP="00F379F5"/>
        </w:tc>
      </w:tr>
      <w:tr w:rsidR="008B084A" w:rsidRPr="00846B76" w:rsidTr="00F379F5">
        <w:trPr>
          <w:trHeight w:val="219"/>
        </w:trPr>
        <w:tc>
          <w:tcPr>
            <w:tcW w:w="1286" w:type="pct"/>
            <w:vMerge/>
            <w:vAlign w:val="bottom"/>
          </w:tcPr>
          <w:p w:rsidR="008B084A" w:rsidRDefault="008B084A" w:rsidP="00F379F5">
            <w:pPr>
              <w:pStyle w:val="NormalIndent"/>
              <w:ind w:left="455" w:firstLine="284"/>
              <w:rPr>
                <w:b/>
              </w:rPr>
            </w:pP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8B084A" w:rsidRPr="00846B76" w:rsidRDefault="008B084A" w:rsidP="00F379F5"/>
        </w:tc>
      </w:tr>
      <w:tr w:rsidR="008B084A" w:rsidRPr="00846B76" w:rsidTr="00F379F5">
        <w:trPr>
          <w:trHeight w:val="219"/>
        </w:trPr>
        <w:tc>
          <w:tcPr>
            <w:tcW w:w="1286" w:type="pct"/>
            <w:vMerge/>
            <w:vAlign w:val="bottom"/>
          </w:tcPr>
          <w:p w:rsidR="008B084A" w:rsidRDefault="008B084A" w:rsidP="00F379F5">
            <w:pPr>
              <w:pStyle w:val="NormalIndent"/>
              <w:ind w:left="455" w:firstLine="284"/>
              <w:rPr>
                <w:b/>
              </w:rPr>
            </w:pP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8B084A" w:rsidRPr="00846B76" w:rsidRDefault="008B084A" w:rsidP="00F379F5"/>
        </w:tc>
      </w:tr>
      <w:tr w:rsidR="008B084A" w:rsidRPr="00846B76" w:rsidTr="00F379F5">
        <w:trPr>
          <w:trHeight w:val="219"/>
        </w:trPr>
        <w:tc>
          <w:tcPr>
            <w:tcW w:w="1286" w:type="pct"/>
            <w:vMerge/>
            <w:vAlign w:val="bottom"/>
          </w:tcPr>
          <w:p w:rsidR="008B084A" w:rsidRDefault="008B084A" w:rsidP="00F379F5">
            <w:pPr>
              <w:pStyle w:val="NormalIndent"/>
              <w:ind w:left="455" w:firstLine="284"/>
              <w:rPr>
                <w:b/>
              </w:rPr>
            </w:pP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8B084A" w:rsidRPr="00846B76" w:rsidRDefault="008B084A" w:rsidP="00F379F5"/>
        </w:tc>
      </w:tr>
      <w:tr w:rsidR="008B084A" w:rsidRPr="00846B76" w:rsidTr="00F379F5">
        <w:trPr>
          <w:trHeight w:val="219"/>
        </w:trPr>
        <w:tc>
          <w:tcPr>
            <w:tcW w:w="1286" w:type="pct"/>
            <w:vMerge/>
            <w:vAlign w:val="bottom"/>
          </w:tcPr>
          <w:p w:rsidR="008B084A" w:rsidRDefault="008B084A" w:rsidP="00F379F5">
            <w:pPr>
              <w:pStyle w:val="NormalIndent"/>
              <w:ind w:left="455" w:firstLine="284"/>
              <w:rPr>
                <w:b/>
              </w:rPr>
            </w:pP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8B084A" w:rsidRPr="00846B76" w:rsidRDefault="008B084A" w:rsidP="00F379F5"/>
        </w:tc>
      </w:tr>
      <w:tr w:rsidR="008B084A" w:rsidRPr="00846B76" w:rsidTr="00F379F5">
        <w:trPr>
          <w:trHeight w:val="219"/>
        </w:trPr>
        <w:tc>
          <w:tcPr>
            <w:tcW w:w="1286" w:type="pct"/>
            <w:vAlign w:val="bottom"/>
          </w:tcPr>
          <w:p w:rsidR="009461BA" w:rsidRDefault="009461BA" w:rsidP="00F379F5">
            <w:pPr>
              <w:pStyle w:val="NormalIndent"/>
              <w:ind w:left="455" w:firstLine="284"/>
              <w:rPr>
                <w:b/>
              </w:rPr>
            </w:pPr>
          </w:p>
          <w:p w:rsidR="008B084A" w:rsidRDefault="008B084A" w:rsidP="008835D5">
            <w:pPr>
              <w:pStyle w:val="NormalIndent"/>
              <w:ind w:left="30" w:firstLine="284"/>
              <w:rPr>
                <w:b/>
              </w:rPr>
            </w:pPr>
            <w:r>
              <w:rPr>
                <w:b/>
              </w:rPr>
              <w:t>Discipline</w:t>
            </w: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8B084A" w:rsidRPr="00846B76" w:rsidRDefault="008B084A" w:rsidP="00F379F5"/>
        </w:tc>
      </w:tr>
      <w:tr w:rsidR="008B084A" w:rsidRPr="00846B76" w:rsidTr="008B084A">
        <w:trPr>
          <w:trHeight w:val="219"/>
        </w:trPr>
        <w:tc>
          <w:tcPr>
            <w:tcW w:w="1286" w:type="pct"/>
            <w:vAlign w:val="center"/>
          </w:tcPr>
          <w:p w:rsidR="008B084A" w:rsidRDefault="008B084A" w:rsidP="008835D5">
            <w:pPr>
              <w:pStyle w:val="NormalIndent"/>
              <w:ind w:left="172"/>
              <w:rPr>
                <w:b/>
              </w:rPr>
            </w:pPr>
            <w:r>
              <w:rPr>
                <w:b/>
              </w:rPr>
              <w:lastRenderedPageBreak/>
              <w:t>Social Media/ website URL:</w:t>
            </w: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8B084A" w:rsidRPr="00846B76" w:rsidRDefault="008B084A" w:rsidP="00F379F5"/>
        </w:tc>
      </w:tr>
      <w:tr w:rsidR="00F379F5" w:rsidRPr="00846B76" w:rsidTr="008B084A">
        <w:trPr>
          <w:trHeight w:val="653"/>
        </w:trPr>
        <w:tc>
          <w:tcPr>
            <w:tcW w:w="1286" w:type="pct"/>
            <w:vAlign w:val="bottom"/>
          </w:tcPr>
          <w:p w:rsidR="00F379F5" w:rsidRPr="00CD791F" w:rsidRDefault="00F379F5" w:rsidP="008835D5">
            <w:pPr>
              <w:pStyle w:val="NormalIndent"/>
              <w:ind w:left="172"/>
              <w:rPr>
                <w:b/>
              </w:rPr>
            </w:pPr>
            <w:r>
              <w:rPr>
                <w:b/>
              </w:rPr>
              <w:t>Type of Artist</w:t>
            </w:r>
          </w:p>
        </w:tc>
        <w:tc>
          <w:tcPr>
            <w:tcW w:w="3714" w:type="pct"/>
            <w:tcBorders>
              <w:bottom w:val="single" w:sz="4" w:space="0" w:color="auto"/>
            </w:tcBorders>
            <w:vAlign w:val="bottom"/>
          </w:tcPr>
          <w:p w:rsidR="00F379F5" w:rsidRPr="00846B76" w:rsidRDefault="008E1B47" w:rsidP="00F379F5">
            <w:sdt>
              <w:sdtPr>
                <w:id w:val="1368797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2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379F5">
              <w:t xml:space="preserve">Professional                          </w:t>
            </w:r>
            <w:sdt>
              <w:sdtPr>
                <w:id w:val="-1340619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21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379F5">
              <w:t>Emerging</w:t>
            </w:r>
          </w:p>
        </w:tc>
      </w:tr>
      <w:tr w:rsidR="00F379F5" w:rsidRPr="00846B76" w:rsidTr="00F379F5">
        <w:tc>
          <w:tcPr>
            <w:tcW w:w="1286" w:type="pct"/>
            <w:vAlign w:val="bottom"/>
          </w:tcPr>
          <w:p w:rsidR="00F379F5" w:rsidRPr="00846B76" w:rsidRDefault="00F379F5" w:rsidP="00F379F5">
            <w:pPr>
              <w:ind w:left="455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14" w:type="pct"/>
            <w:tcBorders>
              <w:top w:val="single" w:sz="4" w:space="0" w:color="auto"/>
            </w:tcBorders>
            <w:vAlign w:val="bottom"/>
          </w:tcPr>
          <w:p w:rsidR="00F379F5" w:rsidRPr="00846B76" w:rsidRDefault="00F379F5" w:rsidP="00F379F5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AB6DC5" w:rsidRDefault="00AB6DC5"/>
    <w:tbl>
      <w:tblPr>
        <w:tblStyle w:val="TableGrid"/>
        <w:tblW w:w="50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4"/>
      </w:tblGrid>
      <w:tr w:rsidR="00B76387" w:rsidRPr="00846B76" w:rsidTr="00F379F5">
        <w:trPr>
          <w:trHeight w:val="1281"/>
        </w:trPr>
        <w:tc>
          <w:tcPr>
            <w:tcW w:w="5000" w:type="pct"/>
            <w:vAlign w:val="bottom"/>
          </w:tcPr>
          <w:p w:rsidR="00F379F5" w:rsidRPr="00F379F5" w:rsidRDefault="00F379F5" w:rsidP="00F379F5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/>
                <w:bCs/>
                <w:szCs w:val="24"/>
                <w:lang w:eastAsia="en-IE"/>
              </w:rPr>
            </w:pPr>
            <w:r w:rsidRPr="00A15C70">
              <w:rPr>
                <w:rFonts w:eastAsia="Times New Roman" w:cstheme="minorHAnsi"/>
                <w:b/>
                <w:bCs/>
                <w:szCs w:val="24"/>
                <w:highlight w:val="lightGray"/>
                <w:lang w:eastAsia="en-IE"/>
              </w:rPr>
              <w:t>Professional Artists - Membership Criteria</w:t>
            </w:r>
          </w:p>
          <w:p w:rsidR="00B76387" w:rsidRPr="008B084A" w:rsidRDefault="00B76387" w:rsidP="00637200">
            <w:pPr>
              <w:rPr>
                <w:b/>
                <w:noProof/>
              </w:rPr>
            </w:pPr>
            <w:proofErr w:type="spellStart"/>
            <w:r w:rsidRPr="008B084A">
              <w:rPr>
                <w:rFonts w:eastAsia="Times New Roman" w:cstheme="minorHAnsi"/>
                <w:b/>
                <w:color w:val="390F0E" w:themeColor="accent5" w:themeShade="80"/>
                <w:szCs w:val="24"/>
                <w:lang w:eastAsia="en-IE"/>
              </w:rPr>
              <w:t>ArtLinks</w:t>
            </w:r>
            <w:proofErr w:type="spellEnd"/>
            <w:r w:rsidRPr="008B084A">
              <w:rPr>
                <w:rFonts w:eastAsia="Times New Roman" w:cstheme="minorHAnsi"/>
                <w:b/>
                <w:color w:val="390F0E" w:themeColor="accent5" w:themeShade="80"/>
                <w:szCs w:val="24"/>
                <w:lang w:eastAsia="en-IE"/>
              </w:rPr>
              <w:t xml:space="preserve"> defines Professional Artists as those making their living from their arts practice. To qualify as a Professional Member, you must meet a </w:t>
            </w:r>
            <w:r w:rsidRPr="008B084A">
              <w:rPr>
                <w:rFonts w:eastAsia="Times New Roman" w:cstheme="minorHAnsi"/>
                <w:b/>
                <w:color w:val="390F0E" w:themeColor="accent5" w:themeShade="80"/>
                <w:szCs w:val="24"/>
                <w:u w:val="single"/>
                <w:lang w:eastAsia="en-IE"/>
              </w:rPr>
              <w:t xml:space="preserve">minimum of </w:t>
            </w:r>
            <w:r w:rsidRPr="008B084A">
              <w:rPr>
                <w:rFonts w:eastAsia="Times New Roman" w:cstheme="minorHAnsi"/>
                <w:b/>
                <w:bCs/>
                <w:color w:val="390F0E" w:themeColor="accent5" w:themeShade="80"/>
                <w:szCs w:val="24"/>
                <w:u w:val="single"/>
                <w:lang w:eastAsia="en-IE"/>
              </w:rPr>
              <w:t>three</w:t>
            </w:r>
            <w:r w:rsidRPr="008B084A">
              <w:rPr>
                <w:rFonts w:eastAsia="Times New Roman" w:cstheme="minorHAnsi"/>
                <w:b/>
                <w:color w:val="390F0E" w:themeColor="accent5" w:themeShade="80"/>
                <w:szCs w:val="24"/>
                <w:lang w:eastAsia="en-IE"/>
              </w:rPr>
              <w:t xml:space="preserve"> of the following criteria: </w:t>
            </w:r>
            <w:r w:rsidR="00F379F5" w:rsidRPr="008B084A">
              <w:rPr>
                <w:rFonts w:eastAsia="Times New Roman" w:cstheme="minorHAnsi"/>
                <w:b/>
                <w:i/>
                <w:color w:val="390F0E" w:themeColor="accent5" w:themeShade="80"/>
                <w:szCs w:val="24"/>
                <w:lang w:eastAsia="en-IE"/>
              </w:rPr>
              <w:t>(Please tick those applicable)</w:t>
            </w:r>
            <w:r w:rsidRPr="008B084A">
              <w:rPr>
                <w:rFonts w:eastAsia="Times New Roman" w:cstheme="minorHAnsi"/>
                <w:b/>
                <w:color w:val="390F0E" w:themeColor="accent5" w:themeShade="80"/>
                <w:szCs w:val="24"/>
                <w:lang w:eastAsia="en-IE"/>
              </w:rPr>
              <w:br/>
            </w:r>
          </w:p>
        </w:tc>
      </w:tr>
      <w:tr w:rsidR="00F379F5" w:rsidRPr="00846B76" w:rsidTr="00B76387">
        <w:tc>
          <w:tcPr>
            <w:tcW w:w="5000" w:type="pct"/>
            <w:vAlign w:val="bottom"/>
          </w:tcPr>
          <w:p w:rsidR="00F379F5" w:rsidRPr="00AB6DC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-97938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21F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>Have been in receipt of an award from the Arts Council / Arts Council Northern Ireland or other funding body</w:t>
            </w:r>
          </w:p>
          <w:p w:rsidR="00F379F5" w:rsidRPr="00AB6DC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-380864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9F5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 xml:space="preserve">Hold a Degree or Diploma in a relevant discipline from a </w:t>
            </w:r>
            <w:proofErr w:type="spellStart"/>
            <w:r w:rsidR="00F379F5" w:rsidRPr="00AB6DC5">
              <w:rPr>
                <w:rFonts w:eastAsia="Times New Roman" w:cstheme="minorHAnsi"/>
                <w:lang w:eastAsia="en-IE"/>
              </w:rPr>
              <w:t>recognised</w:t>
            </w:r>
            <w:proofErr w:type="spellEnd"/>
            <w:r w:rsidR="00F379F5" w:rsidRPr="00AB6DC5">
              <w:rPr>
                <w:rFonts w:eastAsia="Times New Roman" w:cstheme="minorHAnsi"/>
                <w:lang w:eastAsia="en-IE"/>
              </w:rPr>
              <w:t xml:space="preserve"> third level college</w:t>
            </w:r>
          </w:p>
          <w:p w:rsidR="00F379F5" w:rsidRPr="00AB6DC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-1423943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9F5" w:rsidRPr="00AB6DC5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 xml:space="preserve">Have been awarded a Bursary, a grant or Mentoring through </w:t>
            </w:r>
            <w:proofErr w:type="spellStart"/>
            <w:r w:rsidR="00F379F5" w:rsidRPr="00AB6DC5">
              <w:rPr>
                <w:rFonts w:eastAsia="Times New Roman" w:cstheme="minorHAnsi"/>
                <w:lang w:eastAsia="en-IE"/>
              </w:rPr>
              <w:t>ArtLinks</w:t>
            </w:r>
            <w:proofErr w:type="spellEnd"/>
            <w:r w:rsidR="00F379F5" w:rsidRPr="00AB6DC5">
              <w:rPr>
                <w:rFonts w:eastAsia="Times New Roman" w:cstheme="minorHAnsi"/>
                <w:lang w:eastAsia="en-IE"/>
              </w:rPr>
              <w:t xml:space="preserve"> or another similarly </w:t>
            </w:r>
            <w:proofErr w:type="spellStart"/>
            <w:r w:rsidR="00F379F5" w:rsidRPr="00AB6DC5">
              <w:rPr>
                <w:rFonts w:eastAsia="Times New Roman" w:cstheme="minorHAnsi"/>
                <w:lang w:eastAsia="en-IE"/>
              </w:rPr>
              <w:t>recognised</w:t>
            </w:r>
            <w:proofErr w:type="spellEnd"/>
            <w:r w:rsidR="00F379F5" w:rsidRPr="00AB6DC5">
              <w:rPr>
                <w:rFonts w:eastAsia="Times New Roman" w:cstheme="minorHAnsi"/>
                <w:lang w:eastAsia="en-IE"/>
              </w:rPr>
              <w:t xml:space="preserve"> body, i.e. Local Authority Arts Office</w:t>
            </w:r>
          </w:p>
          <w:p w:rsidR="00F379F5" w:rsidRPr="00AB6DC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17039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9F5" w:rsidRPr="00AB6DC5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>Hold tax-exemption status from the Revenue Commissioners</w:t>
            </w:r>
          </w:p>
          <w:p w:rsidR="00F379F5" w:rsidRPr="00AB6DC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1328635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001B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>Have had work purchased / commissioned by Government, local authority, museum or corporate client</w:t>
            </w:r>
          </w:p>
          <w:p w:rsidR="00F379F5" w:rsidRPr="00AB6DC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-122429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9F5" w:rsidRPr="00AB6DC5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 xml:space="preserve">Have held a one-person exhibition (in the case of visual artists) in a </w:t>
            </w:r>
            <w:proofErr w:type="spellStart"/>
            <w:r w:rsidR="00F379F5" w:rsidRPr="00AB6DC5">
              <w:rPr>
                <w:rFonts w:eastAsia="Times New Roman" w:cstheme="minorHAnsi"/>
                <w:lang w:eastAsia="en-IE"/>
              </w:rPr>
              <w:t>recognised</w:t>
            </w:r>
            <w:proofErr w:type="spellEnd"/>
            <w:r w:rsidR="00F379F5" w:rsidRPr="00AB6DC5">
              <w:rPr>
                <w:rFonts w:eastAsia="Times New Roman" w:cstheme="minorHAnsi"/>
                <w:lang w:eastAsia="en-IE"/>
              </w:rPr>
              <w:t xml:space="preserve"> gallery or exhibition space</w:t>
            </w:r>
          </w:p>
          <w:p w:rsidR="00F379F5" w:rsidRPr="00AB6DC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-775321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9F5" w:rsidRPr="00AB6DC5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 xml:space="preserve">Participated in a professional performance event (in the case of the performing arts / dance / music) in a </w:t>
            </w:r>
            <w:proofErr w:type="spellStart"/>
            <w:r w:rsidR="00F379F5" w:rsidRPr="00AB6DC5">
              <w:rPr>
                <w:rFonts w:eastAsia="Times New Roman" w:cstheme="minorHAnsi"/>
                <w:lang w:eastAsia="en-IE"/>
              </w:rPr>
              <w:t>recognised</w:t>
            </w:r>
            <w:proofErr w:type="spellEnd"/>
            <w:r w:rsidR="00F379F5" w:rsidRPr="00AB6DC5">
              <w:rPr>
                <w:rFonts w:eastAsia="Times New Roman" w:cstheme="minorHAnsi"/>
                <w:lang w:eastAsia="en-IE"/>
              </w:rPr>
              <w:t xml:space="preserve"> venue</w:t>
            </w:r>
          </w:p>
          <w:p w:rsidR="00F379F5" w:rsidRPr="00AB6DC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70846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9F5" w:rsidRPr="00AB6DC5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 xml:space="preserve">Have had a piece of work published / produced (in the case of playwright / writer / poet / songwriter) by a </w:t>
            </w:r>
            <w:proofErr w:type="spellStart"/>
            <w:r w:rsidR="00F379F5" w:rsidRPr="00AB6DC5">
              <w:rPr>
                <w:rFonts w:eastAsia="Times New Roman" w:cstheme="minorHAnsi"/>
                <w:lang w:eastAsia="en-IE"/>
              </w:rPr>
              <w:t>recognised</w:t>
            </w:r>
            <w:proofErr w:type="spellEnd"/>
            <w:r w:rsidR="00F379F5" w:rsidRPr="00AB6DC5">
              <w:rPr>
                <w:rFonts w:eastAsia="Times New Roman" w:cstheme="minorHAnsi"/>
                <w:lang w:eastAsia="en-IE"/>
              </w:rPr>
              <w:t xml:space="preserve"> publishing house / production company</w:t>
            </w:r>
          </w:p>
          <w:p w:rsidR="00F379F5" w:rsidRPr="00AB6DC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1974022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9F5" w:rsidRPr="00AB6DC5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 xml:space="preserve">Have had a piece of work published / produced (in the case of film scripting or </w:t>
            </w:r>
            <w:r w:rsidR="00F379F5" w:rsidRPr="00AB6DC5">
              <w:rPr>
                <w:rFonts w:eastAsia="Times New Roman" w:cstheme="minorHAnsi"/>
                <w:lang w:eastAsia="en-IE"/>
              </w:rPr>
              <w:lastRenderedPageBreak/>
              <w:t xml:space="preserve">film production) by a </w:t>
            </w:r>
            <w:proofErr w:type="spellStart"/>
            <w:r w:rsidR="00F379F5" w:rsidRPr="00AB6DC5">
              <w:rPr>
                <w:rFonts w:eastAsia="Times New Roman" w:cstheme="minorHAnsi"/>
                <w:lang w:eastAsia="en-IE"/>
              </w:rPr>
              <w:t>recognised</w:t>
            </w:r>
            <w:proofErr w:type="spellEnd"/>
            <w:r w:rsidR="00F379F5" w:rsidRPr="00AB6DC5">
              <w:rPr>
                <w:rFonts w:eastAsia="Times New Roman" w:cstheme="minorHAnsi"/>
                <w:lang w:eastAsia="en-IE"/>
              </w:rPr>
              <w:t xml:space="preserve"> production company</w:t>
            </w:r>
          </w:p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lang w:eastAsia="en-IE"/>
              </w:rPr>
            </w:pPr>
            <w:sdt>
              <w:sdtPr>
                <w:rPr>
                  <w:rFonts w:eastAsia="Times New Roman" w:cstheme="minorHAnsi"/>
                  <w:lang w:eastAsia="en-IE"/>
                </w:rPr>
                <w:id w:val="-1767148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9F5" w:rsidRPr="00AB6DC5">
                  <w:rPr>
                    <w:rFonts w:ascii="MS Gothic" w:eastAsia="MS Gothic" w:hAnsi="MS Gothic" w:cstheme="minorHAnsi" w:hint="eastAsia"/>
                    <w:lang w:eastAsia="en-IE"/>
                  </w:rPr>
                  <w:t>☐</w:t>
                </w:r>
              </w:sdtContent>
            </w:sdt>
            <w:r w:rsidR="00F379F5" w:rsidRPr="00AB6DC5">
              <w:rPr>
                <w:rFonts w:eastAsia="Times New Roman" w:cstheme="minorHAnsi"/>
                <w:lang w:eastAsia="en-IE"/>
              </w:rPr>
              <w:t>Participated in an exhibition/ event / competition selected by a jury</w:t>
            </w:r>
          </w:p>
        </w:tc>
      </w:tr>
      <w:tr w:rsidR="00F379F5" w:rsidRPr="00846B76" w:rsidTr="00B76387">
        <w:tc>
          <w:tcPr>
            <w:tcW w:w="5000" w:type="pct"/>
            <w:vAlign w:val="bottom"/>
          </w:tcPr>
          <w:p w:rsidR="00F379F5" w:rsidRDefault="00F379F5" w:rsidP="00F379F5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/>
                <w:bCs/>
                <w:szCs w:val="24"/>
                <w:lang w:eastAsia="en-IE"/>
              </w:rPr>
            </w:pPr>
          </w:p>
          <w:p w:rsidR="00F379F5" w:rsidRDefault="00F379F5" w:rsidP="00F379F5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/>
                <w:bCs/>
                <w:sz w:val="24"/>
                <w:szCs w:val="24"/>
                <w:lang w:eastAsia="en-IE"/>
              </w:rPr>
            </w:pPr>
            <w:r w:rsidRPr="00A15C70">
              <w:rPr>
                <w:rFonts w:eastAsia="Times New Roman" w:cstheme="minorHAnsi"/>
                <w:b/>
                <w:bCs/>
                <w:szCs w:val="24"/>
                <w:highlight w:val="lightGray"/>
                <w:lang w:eastAsia="en-IE"/>
              </w:rPr>
              <w:t>Emerging Artists - Membership Criteria</w:t>
            </w:r>
          </w:p>
          <w:p w:rsidR="00F379F5" w:rsidRPr="004477F2" w:rsidRDefault="00F379F5" w:rsidP="00F379F5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390F0E" w:themeColor="accent5" w:themeShade="80"/>
                <w:szCs w:val="24"/>
                <w:lang w:eastAsia="en-IE"/>
              </w:rPr>
            </w:pPr>
            <w:proofErr w:type="spellStart"/>
            <w:r w:rsidRPr="008B084A">
              <w:rPr>
                <w:rFonts w:eastAsia="Times New Roman" w:cstheme="minorHAnsi"/>
                <w:b/>
                <w:color w:val="390F0E" w:themeColor="accent5" w:themeShade="80"/>
                <w:szCs w:val="24"/>
                <w:lang w:eastAsia="en-IE"/>
              </w:rPr>
              <w:t>ArtLinks</w:t>
            </w:r>
            <w:proofErr w:type="spellEnd"/>
            <w:r w:rsidRPr="008B084A">
              <w:rPr>
                <w:rFonts w:eastAsia="Times New Roman" w:cstheme="minorHAnsi"/>
                <w:b/>
                <w:color w:val="390F0E" w:themeColor="accent5" w:themeShade="80"/>
                <w:szCs w:val="24"/>
                <w:lang w:eastAsia="en-IE"/>
              </w:rPr>
              <w:t xml:space="preserve"> defines Emerging Artists who aspire to make their living from their practice. To qualify as an Emerging Artist, you must meet a </w:t>
            </w:r>
            <w:r w:rsidRPr="008B084A">
              <w:rPr>
                <w:rFonts w:eastAsia="Times New Roman" w:cstheme="minorHAnsi"/>
                <w:b/>
                <w:color w:val="390F0E" w:themeColor="accent5" w:themeShade="80"/>
                <w:szCs w:val="24"/>
                <w:u w:val="single"/>
                <w:lang w:eastAsia="en-IE"/>
              </w:rPr>
              <w:t xml:space="preserve">minimum of </w:t>
            </w:r>
            <w:r w:rsidRPr="008B084A">
              <w:rPr>
                <w:rFonts w:eastAsia="Times New Roman" w:cstheme="minorHAnsi"/>
                <w:b/>
                <w:bCs/>
                <w:color w:val="390F0E" w:themeColor="accent5" w:themeShade="80"/>
                <w:szCs w:val="24"/>
                <w:u w:val="single"/>
                <w:lang w:eastAsia="en-IE"/>
              </w:rPr>
              <w:t>two</w:t>
            </w:r>
            <w:r w:rsidRPr="008B084A">
              <w:rPr>
                <w:rFonts w:eastAsia="Times New Roman" w:cstheme="minorHAnsi"/>
                <w:b/>
                <w:color w:val="390F0E" w:themeColor="accent5" w:themeShade="80"/>
                <w:szCs w:val="24"/>
                <w:lang w:eastAsia="en-IE"/>
              </w:rPr>
              <w:t xml:space="preserve"> of the following criteria: </w:t>
            </w:r>
            <w:r w:rsidRPr="008B084A">
              <w:rPr>
                <w:rFonts w:eastAsia="Times New Roman" w:cstheme="minorHAnsi"/>
                <w:b/>
                <w:i/>
                <w:color w:val="390F0E" w:themeColor="accent5" w:themeShade="80"/>
                <w:szCs w:val="24"/>
                <w:lang w:eastAsia="en-IE"/>
              </w:rPr>
              <w:t>(Please tick those applicable)</w:t>
            </w:r>
            <w:r w:rsidR="004477F2">
              <w:rPr>
                <w:rFonts w:eastAsia="Times New Roman" w:cstheme="minorHAnsi"/>
                <w:b/>
                <w:i/>
                <w:color w:val="390F0E" w:themeColor="accent5" w:themeShade="80"/>
                <w:szCs w:val="24"/>
                <w:lang w:eastAsia="en-IE"/>
              </w:rPr>
              <w:br/>
            </w:r>
          </w:p>
        </w:tc>
      </w:tr>
      <w:tr w:rsidR="00F379F5" w:rsidRPr="00846B76" w:rsidTr="00B76387">
        <w:tc>
          <w:tcPr>
            <w:tcW w:w="5000" w:type="pct"/>
            <w:vAlign w:val="bottom"/>
          </w:tcPr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szCs w:val="24"/>
                <w:lang w:eastAsia="en-IE"/>
              </w:rPr>
            </w:pPr>
            <w:sdt>
              <w:sdtPr>
                <w:rPr>
                  <w:rFonts w:eastAsia="Times New Roman" w:cstheme="minorHAnsi"/>
                  <w:szCs w:val="24"/>
                  <w:lang w:eastAsia="en-IE"/>
                </w:rPr>
                <w:id w:val="-36439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C70">
                  <w:rPr>
                    <w:rFonts w:ascii="MS Gothic" w:eastAsia="MS Gothic" w:hAnsi="MS Gothic" w:cstheme="minorHAnsi" w:hint="eastAsia"/>
                    <w:szCs w:val="24"/>
                    <w:lang w:eastAsia="en-IE"/>
                  </w:rPr>
                  <w:t>☐</w:t>
                </w:r>
              </w:sdtContent>
            </w:sdt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Are currently undertaking a Degree or Diploma in a relevant discipline from a </w:t>
            </w:r>
            <w:proofErr w:type="spellStart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recognised</w:t>
            </w:r>
            <w:proofErr w:type="spellEnd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 third level college</w:t>
            </w:r>
          </w:p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szCs w:val="24"/>
                <w:lang w:eastAsia="en-IE"/>
              </w:rPr>
            </w:pPr>
            <w:sdt>
              <w:sdtPr>
                <w:rPr>
                  <w:rFonts w:eastAsia="Times New Roman" w:cstheme="minorHAnsi"/>
                  <w:szCs w:val="24"/>
                  <w:lang w:eastAsia="en-IE"/>
                </w:rPr>
                <w:id w:val="-1068109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C70">
                  <w:rPr>
                    <w:rFonts w:ascii="MS Gothic" w:eastAsia="MS Gothic" w:hAnsi="MS Gothic" w:cstheme="minorHAnsi" w:hint="eastAsia"/>
                    <w:szCs w:val="24"/>
                    <w:lang w:eastAsia="en-IE"/>
                  </w:rPr>
                  <w:t>☐</w:t>
                </w:r>
              </w:sdtContent>
            </w:sdt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Have been awarded a Bursary, a grant or Mentoring through </w:t>
            </w:r>
            <w:proofErr w:type="spellStart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ArtLinks</w:t>
            </w:r>
            <w:proofErr w:type="spellEnd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 or another similarly </w:t>
            </w:r>
            <w:proofErr w:type="spellStart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recognised</w:t>
            </w:r>
            <w:proofErr w:type="spellEnd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 body, i.e. Local Authority Arts Office</w:t>
            </w:r>
          </w:p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szCs w:val="24"/>
                <w:lang w:eastAsia="en-IE"/>
              </w:rPr>
            </w:pPr>
            <w:sdt>
              <w:sdtPr>
                <w:rPr>
                  <w:rFonts w:eastAsia="Times New Roman" w:cstheme="minorHAnsi"/>
                  <w:szCs w:val="24"/>
                  <w:lang w:eastAsia="en-IE"/>
                </w:rPr>
                <w:id w:val="-660769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C70">
                  <w:rPr>
                    <w:rFonts w:ascii="MS Gothic" w:eastAsia="MS Gothic" w:hAnsi="MS Gothic" w:cstheme="minorHAnsi" w:hint="eastAsia"/>
                    <w:szCs w:val="24"/>
                    <w:lang w:eastAsia="en-IE"/>
                  </w:rPr>
                  <w:t>☐</w:t>
                </w:r>
              </w:sdtContent>
            </w:sdt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Hold tax-exemption status from the Revenue Commissioners</w:t>
            </w:r>
          </w:p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szCs w:val="24"/>
                <w:lang w:eastAsia="en-IE"/>
              </w:rPr>
            </w:pPr>
            <w:sdt>
              <w:sdtPr>
                <w:rPr>
                  <w:rFonts w:eastAsia="Times New Roman" w:cstheme="minorHAnsi"/>
                  <w:szCs w:val="24"/>
                  <w:lang w:eastAsia="en-IE"/>
                </w:rPr>
                <w:id w:val="-1880922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C70">
                  <w:rPr>
                    <w:rFonts w:ascii="MS Gothic" w:eastAsia="MS Gothic" w:hAnsi="MS Gothic" w:cstheme="minorHAnsi" w:hint="eastAsia"/>
                    <w:szCs w:val="24"/>
                    <w:lang w:eastAsia="en-IE"/>
                  </w:rPr>
                  <w:t>☐</w:t>
                </w:r>
              </w:sdtContent>
            </w:sdt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Have held a one-person exhibition or participated in a group exhibition (in the case of visual artists) in a </w:t>
            </w:r>
            <w:proofErr w:type="spellStart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recognised</w:t>
            </w:r>
            <w:proofErr w:type="spellEnd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 gallery or exhibition space</w:t>
            </w:r>
          </w:p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szCs w:val="24"/>
                <w:lang w:eastAsia="en-IE"/>
              </w:rPr>
            </w:pPr>
            <w:sdt>
              <w:sdtPr>
                <w:rPr>
                  <w:rFonts w:eastAsia="Times New Roman" w:cstheme="minorHAnsi"/>
                  <w:szCs w:val="24"/>
                  <w:lang w:eastAsia="en-IE"/>
                </w:rPr>
                <w:id w:val="-958800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C70">
                  <w:rPr>
                    <w:rFonts w:ascii="MS Gothic" w:eastAsia="MS Gothic" w:hAnsi="MS Gothic" w:cstheme="minorHAnsi" w:hint="eastAsia"/>
                    <w:szCs w:val="24"/>
                    <w:lang w:eastAsia="en-IE"/>
                  </w:rPr>
                  <w:t>☐</w:t>
                </w:r>
              </w:sdtContent>
            </w:sdt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Participated in a professional performance event (in the case of the performing arts / dance / music) in a </w:t>
            </w:r>
            <w:proofErr w:type="spellStart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recognised</w:t>
            </w:r>
            <w:proofErr w:type="spellEnd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 venue</w:t>
            </w:r>
          </w:p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szCs w:val="24"/>
                <w:lang w:eastAsia="en-IE"/>
              </w:rPr>
            </w:pPr>
            <w:sdt>
              <w:sdtPr>
                <w:rPr>
                  <w:rFonts w:eastAsia="Times New Roman" w:cstheme="minorHAnsi"/>
                  <w:szCs w:val="24"/>
                  <w:lang w:eastAsia="en-IE"/>
                </w:rPr>
                <w:id w:val="-56318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C70">
                  <w:rPr>
                    <w:rFonts w:ascii="MS Gothic" w:eastAsia="MS Gothic" w:hAnsi="MS Gothic" w:cstheme="minorHAnsi" w:hint="eastAsia"/>
                    <w:szCs w:val="24"/>
                    <w:lang w:eastAsia="en-IE"/>
                  </w:rPr>
                  <w:t>☐</w:t>
                </w:r>
              </w:sdtContent>
            </w:sdt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Have had a piece of work published / produced (in the case of playwright / writer / poet / songwriter) by a </w:t>
            </w:r>
            <w:proofErr w:type="spellStart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recognised</w:t>
            </w:r>
            <w:proofErr w:type="spellEnd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 publishing house / production company</w:t>
            </w:r>
          </w:p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szCs w:val="24"/>
                <w:lang w:eastAsia="en-IE"/>
              </w:rPr>
            </w:pPr>
            <w:sdt>
              <w:sdtPr>
                <w:rPr>
                  <w:rFonts w:eastAsia="Times New Roman" w:cstheme="minorHAnsi"/>
                  <w:szCs w:val="24"/>
                  <w:lang w:eastAsia="en-IE"/>
                </w:rPr>
                <w:id w:val="93062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C70">
                  <w:rPr>
                    <w:rFonts w:ascii="MS Gothic" w:eastAsia="MS Gothic" w:hAnsi="MS Gothic" w:cstheme="minorHAnsi" w:hint="eastAsia"/>
                    <w:szCs w:val="24"/>
                    <w:lang w:eastAsia="en-IE"/>
                  </w:rPr>
                  <w:t>☐</w:t>
                </w:r>
              </w:sdtContent>
            </w:sdt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Have had a piece of work published / produced (in the case of film scripting or film production) by a </w:t>
            </w:r>
            <w:proofErr w:type="spellStart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recognised</w:t>
            </w:r>
            <w:proofErr w:type="spellEnd"/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 xml:space="preserve"> production company</w:t>
            </w:r>
          </w:p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szCs w:val="24"/>
                <w:lang w:eastAsia="en-IE"/>
              </w:rPr>
            </w:pPr>
            <w:sdt>
              <w:sdtPr>
                <w:rPr>
                  <w:rFonts w:eastAsia="Times New Roman" w:cstheme="minorHAnsi"/>
                  <w:szCs w:val="24"/>
                  <w:lang w:eastAsia="en-IE"/>
                </w:rPr>
                <w:id w:val="-554391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C70">
                  <w:rPr>
                    <w:rFonts w:ascii="MS Gothic" w:eastAsia="MS Gothic" w:hAnsi="MS Gothic" w:cstheme="minorHAnsi" w:hint="eastAsia"/>
                    <w:szCs w:val="24"/>
                    <w:lang w:eastAsia="en-IE"/>
                  </w:rPr>
                  <w:t>☐</w:t>
                </w:r>
              </w:sdtContent>
            </w:sdt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Participated in an exhibition/ event / competition selected by a jury</w:t>
            </w:r>
          </w:p>
          <w:p w:rsidR="00F379F5" w:rsidRPr="00F379F5" w:rsidRDefault="008E1B47" w:rsidP="00F379F5">
            <w:pPr>
              <w:spacing w:before="100" w:beforeAutospacing="1" w:after="100" w:afterAutospacing="1"/>
              <w:rPr>
                <w:rFonts w:eastAsia="Times New Roman" w:cstheme="minorHAnsi"/>
                <w:szCs w:val="24"/>
                <w:lang w:eastAsia="en-IE"/>
              </w:rPr>
            </w:pPr>
            <w:sdt>
              <w:sdtPr>
                <w:rPr>
                  <w:rFonts w:eastAsia="Times New Roman" w:cstheme="minorHAnsi"/>
                  <w:szCs w:val="24"/>
                  <w:lang w:eastAsia="en-IE"/>
                </w:rPr>
                <w:id w:val="-344166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C70">
                  <w:rPr>
                    <w:rFonts w:ascii="MS Gothic" w:eastAsia="MS Gothic" w:hAnsi="MS Gothic" w:cstheme="minorHAnsi" w:hint="eastAsia"/>
                    <w:szCs w:val="24"/>
                    <w:lang w:eastAsia="en-IE"/>
                  </w:rPr>
                  <w:t>☐</w:t>
                </w:r>
              </w:sdtContent>
            </w:sdt>
            <w:r w:rsidR="00F379F5" w:rsidRPr="00F379F5">
              <w:rPr>
                <w:rFonts w:eastAsia="Times New Roman" w:cstheme="minorHAnsi"/>
                <w:szCs w:val="24"/>
                <w:lang w:eastAsia="en-IE"/>
              </w:rPr>
              <w:t>Have been in receipt of an award from the Arts Council / Arts Council of Northern Ireland or other funding body</w:t>
            </w:r>
          </w:p>
          <w:p w:rsidR="00F379F5" w:rsidRDefault="00F379F5" w:rsidP="00F379F5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/>
                <w:bCs/>
                <w:sz w:val="24"/>
                <w:szCs w:val="24"/>
                <w:lang w:eastAsia="en-IE"/>
              </w:rPr>
            </w:pPr>
          </w:p>
        </w:tc>
      </w:tr>
    </w:tbl>
    <w:p w:rsidR="000172E5" w:rsidRPr="0006568A" w:rsidRDefault="000172E5" w:rsidP="00E273EE"/>
    <w:sectPr w:rsidR="000172E5" w:rsidRPr="0006568A">
      <w:headerReference w:type="even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6D9" w:rsidRDefault="001F36D9" w:rsidP="000172E5">
      <w:pPr>
        <w:spacing w:after="0" w:line="240" w:lineRule="auto"/>
      </w:pPr>
      <w:r>
        <w:separator/>
      </w:r>
    </w:p>
  </w:endnote>
  <w:endnote w:type="continuationSeparator" w:id="0">
    <w:p w:rsidR="001F36D9" w:rsidRDefault="001F36D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F1A73E-2AB8-4793-B11D-9E971D47E248}"/>
    <w:embedBold r:id="rId2" w:fontKey="{A2C4FF19-0C15-40A0-B6DA-4BF4C16CBE6F}"/>
    <w:embedBoldItalic r:id="rId3" w:fontKey="{72F349B8-4EBB-426F-814B-3BF2349105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B4F55B0-C52E-453E-BEC7-404C1202EA87}"/>
    <w:embedBold r:id="rId5" w:fontKey="{7CA08618-0B0C-4077-805D-96D066150757}"/>
    <w:embedItalic r:id="rId6" w:fontKey="{9F5CEFC7-C055-4349-84DC-87B91DFE8CA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2F59E90-7999-44EC-84C9-26AB9C7DB9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6140724-98A1-46E2-B5EB-0E63727684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DD34C80-AF99-4897-BF37-116136D21C3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6D9" w:rsidRDefault="001F36D9" w:rsidP="000172E5">
      <w:pPr>
        <w:spacing w:after="0" w:line="240" w:lineRule="auto"/>
      </w:pPr>
      <w:r>
        <w:separator/>
      </w:r>
    </w:p>
  </w:footnote>
  <w:footnote w:type="continuationSeparator" w:id="0">
    <w:p w:rsidR="001F36D9" w:rsidRDefault="001F36D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645" w:rsidRDefault="007E36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9E41FA3"/>
    <w:multiLevelType w:val="multilevel"/>
    <w:tmpl w:val="E424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3">
    <w:nsid w:val="7E4C0323"/>
    <w:multiLevelType w:val="multilevel"/>
    <w:tmpl w:val="2004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 w:numId="24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1F"/>
    <w:rsid w:val="000172E5"/>
    <w:rsid w:val="00052382"/>
    <w:rsid w:val="0006568A"/>
    <w:rsid w:val="000769DD"/>
    <w:rsid w:val="00076F0F"/>
    <w:rsid w:val="00084253"/>
    <w:rsid w:val="000D1F49"/>
    <w:rsid w:val="001727CA"/>
    <w:rsid w:val="001800AB"/>
    <w:rsid w:val="001F36D9"/>
    <w:rsid w:val="002C56E6"/>
    <w:rsid w:val="00311D4F"/>
    <w:rsid w:val="0034390E"/>
    <w:rsid w:val="00344849"/>
    <w:rsid w:val="00361E11"/>
    <w:rsid w:val="003769BA"/>
    <w:rsid w:val="003F0847"/>
    <w:rsid w:val="0040090B"/>
    <w:rsid w:val="004477F2"/>
    <w:rsid w:val="0046302A"/>
    <w:rsid w:val="00487D2D"/>
    <w:rsid w:val="004D5D62"/>
    <w:rsid w:val="0050393E"/>
    <w:rsid w:val="005112D0"/>
    <w:rsid w:val="00565F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7E3645"/>
    <w:rsid w:val="0082043E"/>
    <w:rsid w:val="00846B76"/>
    <w:rsid w:val="0086285C"/>
    <w:rsid w:val="008835D5"/>
    <w:rsid w:val="008B084A"/>
    <w:rsid w:val="008E1B47"/>
    <w:rsid w:val="008E203A"/>
    <w:rsid w:val="008F7C0E"/>
    <w:rsid w:val="0091229C"/>
    <w:rsid w:val="00940E73"/>
    <w:rsid w:val="009461BA"/>
    <w:rsid w:val="0098597D"/>
    <w:rsid w:val="009F619A"/>
    <w:rsid w:val="009F6DDE"/>
    <w:rsid w:val="00A15C70"/>
    <w:rsid w:val="00A370A8"/>
    <w:rsid w:val="00A97519"/>
    <w:rsid w:val="00AB6DC5"/>
    <w:rsid w:val="00B337A2"/>
    <w:rsid w:val="00B76387"/>
    <w:rsid w:val="00BD4753"/>
    <w:rsid w:val="00BD5CB1"/>
    <w:rsid w:val="00BE62EE"/>
    <w:rsid w:val="00C003BA"/>
    <w:rsid w:val="00C4602F"/>
    <w:rsid w:val="00C46878"/>
    <w:rsid w:val="00C6231D"/>
    <w:rsid w:val="00C8721F"/>
    <w:rsid w:val="00CB4A51"/>
    <w:rsid w:val="00CD4532"/>
    <w:rsid w:val="00CD47B0"/>
    <w:rsid w:val="00CD791F"/>
    <w:rsid w:val="00CE6104"/>
    <w:rsid w:val="00CE7918"/>
    <w:rsid w:val="00CF5F5C"/>
    <w:rsid w:val="00D16163"/>
    <w:rsid w:val="00D57A6B"/>
    <w:rsid w:val="00DB3FAD"/>
    <w:rsid w:val="00DC71EC"/>
    <w:rsid w:val="00E273EE"/>
    <w:rsid w:val="00E61C09"/>
    <w:rsid w:val="00E7001B"/>
    <w:rsid w:val="00EB3B58"/>
    <w:rsid w:val="00EC7359"/>
    <w:rsid w:val="00EE3054"/>
    <w:rsid w:val="00F00606"/>
    <w:rsid w:val="00F01256"/>
    <w:rsid w:val="00F0741B"/>
    <w:rsid w:val="00F379F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ooney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3</Pages>
  <Words>454</Words>
  <Characters>2588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2019-12-09T13:16:00Z</dcterms:created>
  <dcterms:modified xsi:type="dcterms:W3CDTF">2019-12-09T13:16:00Z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